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2B92E0" w14:textId="77777777" w:rsidR="00B15CD3" w:rsidRPr="00B15CD3" w:rsidRDefault="00B15CD3" w:rsidP="00B15CD3">
      <w:pPr>
        <w:rPr>
          <w:rFonts w:ascii="Arial" w:hAnsi="Arial" w:cs="Arial"/>
          <w:i/>
          <w:sz w:val="40"/>
          <w:szCs w:val="40"/>
        </w:rPr>
      </w:pPr>
      <w:bookmarkStart w:id="0" w:name="_GoBack"/>
      <w:bookmarkEnd w:id="0"/>
      <w:r w:rsidRPr="00B15CD3">
        <w:rPr>
          <w:rFonts w:ascii="Arial" w:hAnsi="Arial" w:cs="Arial"/>
          <w:i/>
          <w:sz w:val="40"/>
          <w:szCs w:val="40"/>
        </w:rPr>
        <w:t>The heavens speak of the Creator’s glory and the sky proclaims God’s handwork. (Psalm 19:2)</w:t>
      </w:r>
    </w:p>
    <w:p w14:paraId="16AE44F7" w14:textId="77777777" w:rsidR="00B15CD3" w:rsidRPr="00B15CD3" w:rsidRDefault="00B15CD3" w:rsidP="00B15CD3">
      <w:pPr>
        <w:rPr>
          <w:rFonts w:ascii="Arial" w:hAnsi="Arial" w:cs="Arial"/>
        </w:rPr>
      </w:pPr>
    </w:p>
    <w:p w14:paraId="369863F0" w14:textId="22AE5E0E" w:rsidR="00B15CD3" w:rsidRPr="00B15CD3" w:rsidRDefault="00B15CD3" w:rsidP="00B15CD3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7968" behindDoc="0" locked="0" layoutInCell="1" allowOverlap="1" wp14:anchorId="705A5244" wp14:editId="52690B02">
            <wp:simplePos x="0" y="0"/>
            <wp:positionH relativeFrom="column">
              <wp:posOffset>4411774</wp:posOffset>
            </wp:positionH>
            <wp:positionV relativeFrom="paragraph">
              <wp:posOffset>8552</wp:posOffset>
            </wp:positionV>
            <wp:extent cx="2094230" cy="1395730"/>
            <wp:effectExtent l="0" t="0" r="127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Stock_000038644300Mediu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3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5CD3">
        <w:rPr>
          <w:rFonts w:ascii="Arial" w:hAnsi="Arial" w:cs="Arial"/>
          <w:sz w:val="24"/>
          <w:szCs w:val="24"/>
        </w:rPr>
        <w:t>Out of nowhere, the spark.</w:t>
      </w:r>
    </w:p>
    <w:p w14:paraId="0F3ECE79" w14:textId="2468A6FD" w:rsidR="00B15CD3" w:rsidRPr="00B15CD3" w:rsidRDefault="00B15CD3" w:rsidP="00B15CD3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15CD3">
        <w:rPr>
          <w:rFonts w:ascii="Arial" w:hAnsi="Arial" w:cs="Arial"/>
          <w:sz w:val="24"/>
          <w:szCs w:val="24"/>
        </w:rPr>
        <w:t>From nothingness, the immense somethingness.</w:t>
      </w:r>
    </w:p>
    <w:p w14:paraId="7783BB17" w14:textId="24852377" w:rsidR="00B15CD3" w:rsidRPr="00B15CD3" w:rsidRDefault="00B15CD3" w:rsidP="00B15CD3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15CD3">
        <w:rPr>
          <w:rFonts w:ascii="Arial" w:hAnsi="Arial" w:cs="Arial"/>
          <w:sz w:val="24"/>
          <w:szCs w:val="24"/>
        </w:rPr>
        <w:t>Lord God, Creator of the Universe,</w:t>
      </w:r>
    </w:p>
    <w:p w14:paraId="13AD57F8" w14:textId="71CD539F" w:rsidR="00B15CD3" w:rsidRPr="00B15CD3" w:rsidRDefault="00B15CD3" w:rsidP="00B15CD3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15CD3">
        <w:rPr>
          <w:rFonts w:ascii="Arial" w:hAnsi="Arial" w:cs="Arial"/>
          <w:sz w:val="24"/>
          <w:szCs w:val="24"/>
        </w:rPr>
        <w:t xml:space="preserve">Hear our prayer, </w:t>
      </w:r>
    </w:p>
    <w:p w14:paraId="7C148D3F" w14:textId="265CF173" w:rsidR="00B15CD3" w:rsidRPr="00B15CD3" w:rsidRDefault="00B15CD3" w:rsidP="00B15CD3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15CD3">
        <w:rPr>
          <w:rFonts w:ascii="Arial" w:hAnsi="Arial" w:cs="Arial"/>
          <w:sz w:val="24"/>
          <w:szCs w:val="24"/>
        </w:rPr>
        <w:t xml:space="preserve">Witness our awe, </w:t>
      </w:r>
    </w:p>
    <w:p w14:paraId="3B7BA705" w14:textId="4B7D564B" w:rsidR="00B15CD3" w:rsidRPr="00B15CD3" w:rsidRDefault="00B15CD3" w:rsidP="00B15CD3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15CD3">
        <w:rPr>
          <w:rFonts w:ascii="Arial" w:hAnsi="Arial" w:cs="Arial"/>
          <w:sz w:val="24"/>
          <w:szCs w:val="24"/>
        </w:rPr>
        <w:t>Accept our thanks--</w:t>
      </w:r>
    </w:p>
    <w:p w14:paraId="11C32B7C" w14:textId="1A6AA8EC" w:rsidR="00B15CD3" w:rsidRPr="00B15CD3" w:rsidRDefault="00B15CD3" w:rsidP="00B15CD3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15CD3">
        <w:rPr>
          <w:rFonts w:ascii="Arial" w:hAnsi="Arial" w:cs="Arial"/>
          <w:sz w:val="24"/>
          <w:szCs w:val="24"/>
        </w:rPr>
        <w:t>For this Earth on which we live and thrive;</w:t>
      </w:r>
    </w:p>
    <w:p w14:paraId="0767DE29" w14:textId="20343C4C" w:rsidR="00B15CD3" w:rsidRPr="00B15CD3" w:rsidRDefault="00B15CD3" w:rsidP="00B15CD3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15CD3">
        <w:rPr>
          <w:rFonts w:ascii="Arial" w:hAnsi="Arial" w:cs="Arial"/>
          <w:sz w:val="24"/>
          <w:szCs w:val="24"/>
        </w:rPr>
        <w:t xml:space="preserve">For all that is, every element in Creation, </w:t>
      </w:r>
    </w:p>
    <w:p w14:paraId="36C28185" w14:textId="1F9B04BC" w:rsidR="00B15CD3" w:rsidRPr="00B15CD3" w:rsidRDefault="00B15CD3" w:rsidP="00B15CD3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15CD3">
        <w:rPr>
          <w:rFonts w:ascii="Arial" w:hAnsi="Arial" w:cs="Arial"/>
          <w:sz w:val="24"/>
          <w:szCs w:val="24"/>
        </w:rPr>
        <w:t>Every plant and beast and insect,</w:t>
      </w:r>
    </w:p>
    <w:p w14:paraId="5EEF8EC0" w14:textId="78BECF51" w:rsidR="00B15CD3" w:rsidRPr="00B15CD3" w:rsidRDefault="00B15CD3" w:rsidP="00B15CD3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15CD3">
        <w:rPr>
          <w:rFonts w:ascii="Arial" w:hAnsi="Arial" w:cs="Arial"/>
          <w:sz w:val="24"/>
          <w:szCs w:val="24"/>
        </w:rPr>
        <w:t>Every person, in all times and places.</w:t>
      </w:r>
    </w:p>
    <w:p w14:paraId="274447E0" w14:textId="0E17B128" w:rsidR="00B15CD3" w:rsidRPr="00B15CD3" w:rsidRDefault="00B15CD3" w:rsidP="00B15CD3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15CD3">
        <w:rPr>
          <w:rFonts w:ascii="Arial" w:hAnsi="Arial" w:cs="Arial"/>
          <w:sz w:val="24"/>
          <w:szCs w:val="24"/>
        </w:rPr>
        <w:t>Out of your goodness and love, the Earth came to be.</w:t>
      </w:r>
    </w:p>
    <w:p w14:paraId="018613FA" w14:textId="05470F8A" w:rsidR="00B15CD3" w:rsidRPr="00B15CD3" w:rsidRDefault="00B15CD3" w:rsidP="00B15CD3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15CD3">
        <w:rPr>
          <w:rFonts w:ascii="Arial" w:hAnsi="Arial" w:cs="Arial"/>
          <w:sz w:val="24"/>
          <w:szCs w:val="24"/>
        </w:rPr>
        <w:t xml:space="preserve">Out of your everlasting power, </w:t>
      </w:r>
    </w:p>
    <w:p w14:paraId="0FB908C2" w14:textId="1F9791EF" w:rsidR="00B15CD3" w:rsidRPr="00B15CD3" w:rsidRDefault="00B15CD3" w:rsidP="00B15CD3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15CD3">
        <w:rPr>
          <w:rFonts w:ascii="Arial" w:hAnsi="Arial" w:cs="Arial"/>
          <w:sz w:val="24"/>
          <w:szCs w:val="24"/>
        </w:rPr>
        <w:t>Came the multiplicity of everything that is.</w:t>
      </w:r>
    </w:p>
    <w:p w14:paraId="4891B106" w14:textId="22440FCB" w:rsidR="00B15CD3" w:rsidRPr="00B15CD3" w:rsidRDefault="00B15CD3" w:rsidP="00B15CD3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8412184" w14:textId="7DFC97FB" w:rsidR="00B15CD3" w:rsidRPr="00B15CD3" w:rsidRDefault="00B15CD3" w:rsidP="00B15CD3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15CD3">
        <w:rPr>
          <w:rFonts w:ascii="Arial" w:hAnsi="Arial" w:cs="Arial"/>
          <w:sz w:val="24"/>
          <w:szCs w:val="24"/>
        </w:rPr>
        <w:t xml:space="preserve">We pray, this day— </w:t>
      </w:r>
    </w:p>
    <w:p w14:paraId="15AF7728" w14:textId="250FBFAF" w:rsidR="00B15CD3" w:rsidRPr="00B15CD3" w:rsidRDefault="00B15CD3" w:rsidP="00B15CD3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15CD3">
        <w:rPr>
          <w:rFonts w:ascii="Arial" w:hAnsi="Arial" w:cs="Arial"/>
          <w:sz w:val="24"/>
          <w:szCs w:val="24"/>
        </w:rPr>
        <w:t>Hold us accountable,</w:t>
      </w:r>
    </w:p>
    <w:p w14:paraId="077B07D6" w14:textId="6EA5533F" w:rsidR="00B15CD3" w:rsidRPr="00B15CD3" w:rsidRDefault="00B15CD3" w:rsidP="00B15CD3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15CD3">
        <w:rPr>
          <w:rFonts w:ascii="Arial" w:hAnsi="Arial" w:cs="Arial"/>
          <w:sz w:val="24"/>
          <w:szCs w:val="24"/>
        </w:rPr>
        <w:t>Guide us in your ways—</w:t>
      </w:r>
    </w:p>
    <w:p w14:paraId="15E8491A" w14:textId="7B9D3B5F" w:rsidR="00B15CD3" w:rsidRPr="00B15CD3" w:rsidRDefault="00B15CD3" w:rsidP="00B15CD3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15CD3">
        <w:rPr>
          <w:rFonts w:ascii="Arial" w:hAnsi="Arial" w:cs="Arial"/>
          <w:sz w:val="24"/>
          <w:szCs w:val="24"/>
        </w:rPr>
        <w:t>To protect, to serve, to hold precious</w:t>
      </w:r>
    </w:p>
    <w:p w14:paraId="0B49324E" w14:textId="71B4799B" w:rsidR="00B15CD3" w:rsidRPr="00B15CD3" w:rsidRDefault="00B15CD3" w:rsidP="00B15CD3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15CD3">
        <w:rPr>
          <w:rFonts w:ascii="Arial" w:hAnsi="Arial" w:cs="Arial"/>
          <w:sz w:val="24"/>
          <w:szCs w:val="24"/>
        </w:rPr>
        <w:t>This glorious Earth in all its abundance.</w:t>
      </w:r>
    </w:p>
    <w:p w14:paraId="121B953C" w14:textId="68FB19B3" w:rsidR="00B15CD3" w:rsidRPr="00B15CD3" w:rsidRDefault="00B15CD3" w:rsidP="00B15CD3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15CD3">
        <w:rPr>
          <w:rFonts w:ascii="Arial" w:hAnsi="Arial" w:cs="Arial"/>
          <w:sz w:val="24"/>
          <w:szCs w:val="24"/>
        </w:rPr>
        <w:t>Give us wisdom, that we may be faithful to your will.</w:t>
      </w:r>
    </w:p>
    <w:p w14:paraId="4738C96E" w14:textId="6CD382C5" w:rsidR="00B15CD3" w:rsidRPr="00B15CD3" w:rsidRDefault="00B15CD3" w:rsidP="00B15CD3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15CD3">
        <w:rPr>
          <w:rFonts w:ascii="Arial" w:hAnsi="Arial" w:cs="Arial"/>
          <w:sz w:val="24"/>
          <w:szCs w:val="24"/>
        </w:rPr>
        <w:t>Give us restraint in our use of resources;</w:t>
      </w:r>
    </w:p>
    <w:p w14:paraId="6894685C" w14:textId="6B3F312A" w:rsidR="00B15CD3" w:rsidRPr="00B15CD3" w:rsidRDefault="00B15CD3" w:rsidP="00B15CD3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15CD3">
        <w:rPr>
          <w:rFonts w:ascii="Arial" w:hAnsi="Arial" w:cs="Arial"/>
          <w:sz w:val="24"/>
          <w:szCs w:val="24"/>
        </w:rPr>
        <w:t>That this Earth on which we live,</w:t>
      </w:r>
    </w:p>
    <w:p w14:paraId="207484BD" w14:textId="67045347" w:rsidR="00B15CD3" w:rsidRPr="00B15CD3" w:rsidRDefault="00B15CD3" w:rsidP="00B15CD3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15CD3">
        <w:rPr>
          <w:rFonts w:ascii="Arial" w:hAnsi="Arial" w:cs="Arial"/>
          <w:sz w:val="24"/>
          <w:szCs w:val="24"/>
        </w:rPr>
        <w:t xml:space="preserve">This earth, that you made and sustain, </w:t>
      </w:r>
    </w:p>
    <w:p w14:paraId="31150F0B" w14:textId="77777777" w:rsidR="00B15CD3" w:rsidRPr="00B15CD3" w:rsidRDefault="00B15CD3" w:rsidP="00B15CD3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15CD3">
        <w:rPr>
          <w:rFonts w:ascii="Arial" w:hAnsi="Arial" w:cs="Arial"/>
          <w:sz w:val="24"/>
          <w:szCs w:val="24"/>
        </w:rPr>
        <w:t>Will pass to our children, generation upon generation.</w:t>
      </w:r>
    </w:p>
    <w:p w14:paraId="493DC807" w14:textId="39C12081" w:rsidR="00461ADE" w:rsidRPr="00B15CD3" w:rsidRDefault="00B15CD3" w:rsidP="00B15CD3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15CD3">
        <w:rPr>
          <w:rFonts w:ascii="Arial" w:hAnsi="Arial" w:cs="Arial"/>
          <w:sz w:val="24"/>
          <w:szCs w:val="24"/>
        </w:rPr>
        <w:lastRenderedPageBreak/>
        <w:t>We pray in your Holy Name. AMEN.</w:t>
      </w:r>
    </w:p>
    <w:sectPr w:rsidR="00461ADE" w:rsidRPr="00B15CD3" w:rsidSect="003476C4">
      <w:headerReference w:type="default" r:id="rId10"/>
      <w:pgSz w:w="12240" w:h="15840"/>
      <w:pgMar w:top="25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2E008A" w14:textId="77777777" w:rsidR="00BF5988" w:rsidRDefault="00BF5988" w:rsidP="00461ADE">
      <w:pPr>
        <w:spacing w:after="0" w:line="240" w:lineRule="auto"/>
      </w:pPr>
      <w:r>
        <w:separator/>
      </w:r>
    </w:p>
  </w:endnote>
  <w:endnote w:type="continuationSeparator" w:id="0">
    <w:p w14:paraId="4F3DC783" w14:textId="77777777" w:rsidR="00BF5988" w:rsidRDefault="00BF5988" w:rsidP="00461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86E0DD" w14:textId="77777777" w:rsidR="00BF5988" w:rsidRDefault="00BF5988" w:rsidP="00461ADE">
      <w:pPr>
        <w:spacing w:after="0" w:line="240" w:lineRule="auto"/>
      </w:pPr>
      <w:r>
        <w:separator/>
      </w:r>
    </w:p>
  </w:footnote>
  <w:footnote w:type="continuationSeparator" w:id="0">
    <w:p w14:paraId="1B5734CC" w14:textId="77777777" w:rsidR="00BF5988" w:rsidRDefault="00BF5988" w:rsidP="00461A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E27CBA" w14:textId="77777777" w:rsidR="003476C4" w:rsidRPr="00987483" w:rsidRDefault="003476C4" w:rsidP="003476C4">
    <w:pPr>
      <w:rPr>
        <w:rFonts w:ascii="Arial" w:hAnsi="Arial" w:cs="Arial"/>
        <w:i/>
        <w:color w:val="FFFFFF" w:themeColor="background1"/>
        <w:sz w:val="2"/>
        <w:szCs w:val="2"/>
      </w:rPr>
    </w:pPr>
  </w:p>
  <w:p w14:paraId="7ED79886" w14:textId="5376D422" w:rsidR="003476C4" w:rsidRPr="00987483" w:rsidRDefault="00B15CD3" w:rsidP="003476C4">
    <w:pPr>
      <w:rPr>
        <w:rFonts w:ascii="Arial" w:hAnsi="Arial" w:cs="Arial"/>
        <w:i/>
        <w:color w:val="FFFFFF" w:themeColor="background1"/>
        <w:sz w:val="36"/>
        <w:szCs w:val="36"/>
      </w:rPr>
    </w:pPr>
    <w:r>
      <w:rPr>
        <w:rFonts w:ascii="Arial" w:hAnsi="Arial" w:cs="Arial"/>
        <w:i/>
        <w:color w:val="FFFFFF" w:themeColor="background1"/>
        <w:sz w:val="36"/>
        <w:szCs w:val="36"/>
      </w:rPr>
      <w:t>A Prayer for Earth Day</w:t>
    </w:r>
  </w:p>
  <w:p w14:paraId="30034C49" w14:textId="229117CE" w:rsidR="00461ADE" w:rsidRDefault="00BD6AF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53F0D50" wp14:editId="480C5491">
          <wp:simplePos x="0" y="0"/>
          <wp:positionH relativeFrom="column">
            <wp:posOffset>-913765</wp:posOffset>
          </wp:positionH>
          <wp:positionV relativeFrom="paragraph">
            <wp:posOffset>-1030605</wp:posOffset>
          </wp:positionV>
          <wp:extent cx="7770495" cy="10058400"/>
          <wp:effectExtent l="0" t="0" r="190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photo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0495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ADE"/>
    <w:rsid w:val="002E0498"/>
    <w:rsid w:val="00325A0C"/>
    <w:rsid w:val="003476C4"/>
    <w:rsid w:val="00444287"/>
    <w:rsid w:val="00461ADE"/>
    <w:rsid w:val="00592F0D"/>
    <w:rsid w:val="008D5539"/>
    <w:rsid w:val="009F698B"/>
    <w:rsid w:val="00B15CD3"/>
    <w:rsid w:val="00BD6AFC"/>
    <w:rsid w:val="00BF5988"/>
    <w:rsid w:val="00D52305"/>
    <w:rsid w:val="00D633DE"/>
    <w:rsid w:val="00E11986"/>
    <w:rsid w:val="00E53FFB"/>
    <w:rsid w:val="00E64F75"/>
    <w:rsid w:val="00EA0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9B74D1A"/>
  <w15:docId w15:val="{B3B3DB78-689C-48F9-8EF2-4C7F9FBFC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1A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1ADE"/>
  </w:style>
  <w:style w:type="paragraph" w:styleId="Footer">
    <w:name w:val="footer"/>
    <w:basedOn w:val="Normal"/>
    <w:link w:val="FooterChar"/>
    <w:uiPriority w:val="99"/>
    <w:unhideWhenUsed/>
    <w:rsid w:val="00461A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1ADE"/>
  </w:style>
  <w:style w:type="paragraph" w:styleId="BalloonText">
    <w:name w:val="Balloon Text"/>
    <w:basedOn w:val="Normal"/>
    <w:link w:val="BalloonTextChar"/>
    <w:uiPriority w:val="99"/>
    <w:semiHidden/>
    <w:unhideWhenUsed/>
    <w:rsid w:val="00461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AD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D6AFC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799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C30EBBE2CC544FA37262FB0811F1A3" ma:contentTypeVersion="2" ma:contentTypeDescription="Create a new document." ma:contentTypeScope="" ma:versionID="21bbf9b2a33aa1dcc6d6b1945661c5b2">
  <xsd:schema xmlns:xsd="http://www.w3.org/2001/XMLSchema" xmlns:p="http://schemas.microsoft.com/office/2006/metadata/properties" targetNamespace="http://schemas.microsoft.com/office/2006/metadata/properties" ma:root="true" ma:fieldsID="762493244c00f008d3072bbc94291cc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BE669238-E996-47B2-8EF5-3CC2C620C3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4F989030-2133-42F6-AE42-302D1397A5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6EFE1F-1874-47EB-BBC6-575916D6F0EC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79E513FB</Template>
  <TotalTime>1</TotalTime>
  <Pages>2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Korte</dc:creator>
  <cp:lastModifiedBy>Ken Mayo</cp:lastModifiedBy>
  <cp:revision>2</cp:revision>
  <dcterms:created xsi:type="dcterms:W3CDTF">2015-03-18T15:23:00Z</dcterms:created>
  <dcterms:modified xsi:type="dcterms:W3CDTF">2015-03-18T15:23:00Z</dcterms:modified>
</cp:coreProperties>
</file>